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4B4A" w:rsidRPr="00155FDE" w:rsidRDefault="00EA4B4A" w:rsidP="00AE64F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55FDE">
        <w:rPr>
          <w:rFonts w:ascii="Times New Roman" w:hAnsi="Times New Roman" w:cs="Times New Roman"/>
          <w:b/>
          <w:bCs/>
          <w:sz w:val="28"/>
          <w:szCs w:val="28"/>
        </w:rPr>
        <w:t>Совет</w:t>
      </w:r>
    </w:p>
    <w:p w:rsidR="00EA4B4A" w:rsidRPr="00155FDE" w:rsidRDefault="00EA4B4A" w:rsidP="00AE64F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55FDE">
        <w:rPr>
          <w:rFonts w:ascii="Times New Roman" w:hAnsi="Times New Roman" w:cs="Times New Roman"/>
          <w:b/>
          <w:bCs/>
          <w:sz w:val="28"/>
          <w:szCs w:val="28"/>
        </w:rPr>
        <w:t xml:space="preserve"> Старомышастовского сельского поселения</w:t>
      </w:r>
    </w:p>
    <w:p w:rsidR="00EA4B4A" w:rsidRDefault="00EA4B4A" w:rsidP="00AE64F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155FDE">
        <w:rPr>
          <w:rFonts w:ascii="Times New Roman" w:hAnsi="Times New Roman" w:cs="Times New Roman"/>
          <w:b/>
          <w:bCs/>
          <w:sz w:val="28"/>
          <w:szCs w:val="28"/>
        </w:rPr>
        <w:t xml:space="preserve"> Динского района</w:t>
      </w:r>
    </w:p>
    <w:p w:rsidR="00EA4B4A" w:rsidRDefault="00EA4B4A" w:rsidP="00AE64F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EA4B4A" w:rsidRPr="00155FDE" w:rsidRDefault="00EA4B4A" w:rsidP="00AE64F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55FDE">
        <w:rPr>
          <w:rFonts w:ascii="Times New Roman" w:hAnsi="Times New Roman" w:cs="Times New Roman"/>
          <w:b/>
          <w:bCs/>
          <w:sz w:val="28"/>
          <w:szCs w:val="28"/>
        </w:rPr>
        <w:t>РЕШЕНИЕ</w:t>
      </w:r>
    </w:p>
    <w:p w:rsidR="00EA4B4A" w:rsidRDefault="00EA4B4A" w:rsidP="00AE64F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A4B4A" w:rsidRDefault="00EA4B4A" w:rsidP="00AE64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E64F8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 xml:space="preserve"> 24.12.2012г.                                                                        № 239-45/2</w:t>
      </w:r>
    </w:p>
    <w:p w:rsidR="00EA4B4A" w:rsidRDefault="00EA4B4A" w:rsidP="00AE64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4B4A" w:rsidRDefault="00EA4B4A" w:rsidP="00A83F4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ст. Старомышастовская</w:t>
      </w:r>
    </w:p>
    <w:p w:rsidR="00EA4B4A" w:rsidRDefault="00EA4B4A" w:rsidP="00AE64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4B4A" w:rsidRDefault="00EA4B4A" w:rsidP="0006016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заключении (пролонгации) соглашения о передаче органами местного самоуправления муниципального образования Динской район осуществления части полномочий поселений по решению вопросов местного значения</w:t>
      </w:r>
    </w:p>
    <w:p w:rsidR="00EA4B4A" w:rsidRPr="0006016D" w:rsidRDefault="00EA4B4A" w:rsidP="0006016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A4B4A" w:rsidRDefault="00EA4B4A" w:rsidP="000601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соответствии с ч. 4 ст. 15 Федерального закона от 06.10.2003 № 131-ФЗ «Об общих принципах организации местного самоуправления в Российской Федерации» Совет Старомышастовского сельского поселения Динской район РЕШИЛ:</w:t>
      </w:r>
    </w:p>
    <w:p w:rsidR="00EA4B4A" w:rsidRDefault="00EA4B4A" w:rsidP="00162560">
      <w:pPr>
        <w:pStyle w:val="ListParagraph"/>
        <w:numPr>
          <w:ilvl w:val="0"/>
          <w:numId w:val="2"/>
        </w:numPr>
        <w:spacing w:after="0" w:line="240" w:lineRule="auto"/>
        <w:ind w:left="0" w:firstLine="50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Заключить (пролонгировать) на 2013 год соглашение с органами местного самоуправления муниципального образования Динской район о передаче им осуществления части полномочий органа местного самоуправления Старомышастовского сельского поселения Динского района по решению следующих вопросов местного значения поселения, согласно приложения:</w:t>
      </w:r>
    </w:p>
    <w:p w:rsidR="00EA4B4A" w:rsidRDefault="00EA4B4A" w:rsidP="00162560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исполнение бюджета поселения в части организации кассового обслуживания исполнения бюджета, контроль за исполнением бюджета поселения в части предварительного и текущего контроля за ведением операций со средствами бюджета главным распорядителем и получателями средств бюджета поселения.</w:t>
      </w:r>
    </w:p>
    <w:p w:rsidR="00EA4B4A" w:rsidRDefault="00EA4B4A" w:rsidP="00162560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Поручить главе муниципального образования Старомышастовское сельское поселение Динского района Гриценко Светлане Николаевне заключить (пролонгировать) на 2013 год соглашение о принятии осуществления полномочий органа местного самоуправления Старомышастовского сельского поселения Динского района, указанных в пункте 1 настоящего решения, органами местного самоуправления муниципального образования Динской район.</w:t>
      </w:r>
    </w:p>
    <w:p w:rsidR="00EA4B4A" w:rsidRDefault="00EA4B4A" w:rsidP="00162560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Контроль за исполнением настоящего решения возложить на администрацию Старомышастовского сельского поселения.</w:t>
      </w:r>
    </w:p>
    <w:p w:rsidR="00EA4B4A" w:rsidRDefault="00EA4B4A" w:rsidP="00162560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Настоящее решение вступает в силу со дня его подписания.</w:t>
      </w:r>
    </w:p>
    <w:p w:rsidR="00EA4B4A" w:rsidRDefault="00EA4B4A" w:rsidP="00162560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EA4B4A" w:rsidRDefault="00EA4B4A" w:rsidP="00162560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EA4B4A" w:rsidRDefault="00EA4B4A" w:rsidP="00155F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Старомышастовского</w:t>
      </w:r>
    </w:p>
    <w:p w:rsidR="00EA4B4A" w:rsidRDefault="00EA4B4A" w:rsidP="00155F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   С.Н. Гриценко </w:t>
      </w:r>
    </w:p>
    <w:p w:rsidR="00EA4B4A" w:rsidRDefault="00EA4B4A" w:rsidP="00155F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4B4A" w:rsidRDefault="00EA4B4A" w:rsidP="004636A0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EA4B4A" w:rsidRPr="004636A0" w:rsidRDefault="00EA4B4A" w:rsidP="004636A0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4636A0">
        <w:rPr>
          <w:rFonts w:ascii="Times New Roman" w:hAnsi="Times New Roman" w:cs="Times New Roman"/>
          <w:color w:val="000000"/>
          <w:sz w:val="28"/>
          <w:szCs w:val="28"/>
        </w:rPr>
        <w:t xml:space="preserve">Приложение к </w:t>
      </w:r>
    </w:p>
    <w:p w:rsidR="00EA4B4A" w:rsidRPr="004636A0" w:rsidRDefault="00EA4B4A" w:rsidP="004636A0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4636A0">
        <w:rPr>
          <w:rFonts w:ascii="Times New Roman" w:hAnsi="Times New Roman" w:cs="Times New Roman"/>
          <w:color w:val="000000"/>
          <w:sz w:val="28"/>
          <w:szCs w:val="28"/>
        </w:rPr>
        <w:t>решению Совета Старомышастовского</w:t>
      </w:r>
    </w:p>
    <w:p w:rsidR="00EA4B4A" w:rsidRPr="004636A0" w:rsidRDefault="00EA4B4A" w:rsidP="004636A0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4636A0">
        <w:rPr>
          <w:rFonts w:ascii="Times New Roman" w:hAnsi="Times New Roman" w:cs="Times New Roman"/>
          <w:color w:val="000000"/>
          <w:sz w:val="28"/>
          <w:szCs w:val="28"/>
        </w:rPr>
        <w:t>сельского поселения Динского района</w:t>
      </w:r>
    </w:p>
    <w:p w:rsidR="00EA4B4A" w:rsidRPr="004636A0" w:rsidRDefault="00EA4B4A" w:rsidP="004636A0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4636A0">
        <w:rPr>
          <w:rFonts w:ascii="Times New Roman" w:hAnsi="Times New Roman" w:cs="Times New Roman"/>
          <w:color w:val="000000"/>
          <w:sz w:val="28"/>
          <w:szCs w:val="28"/>
        </w:rPr>
        <w:t>от «24» декабря 2012 г. № 239-45/2</w:t>
      </w:r>
    </w:p>
    <w:p w:rsidR="00EA4B4A" w:rsidRPr="004636A0" w:rsidRDefault="00EA4B4A" w:rsidP="004636A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EA4B4A" w:rsidRPr="004636A0" w:rsidRDefault="00EA4B4A" w:rsidP="004636A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636A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СОГЛАШЕНИЕ №____ </w:t>
      </w:r>
    </w:p>
    <w:p w:rsidR="00EA4B4A" w:rsidRPr="004636A0" w:rsidRDefault="00EA4B4A" w:rsidP="004636A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4636A0">
        <w:rPr>
          <w:rFonts w:ascii="Times New Roman" w:hAnsi="Times New Roman" w:cs="Times New Roman"/>
          <w:sz w:val="28"/>
          <w:szCs w:val="28"/>
        </w:rPr>
        <w:t xml:space="preserve">о передаче части полномочий органов местного самоуправления </w:t>
      </w:r>
    </w:p>
    <w:p w:rsidR="00EA4B4A" w:rsidRPr="004636A0" w:rsidRDefault="00EA4B4A" w:rsidP="004636A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4636A0">
        <w:rPr>
          <w:rFonts w:ascii="Times New Roman" w:hAnsi="Times New Roman" w:cs="Times New Roman"/>
          <w:color w:val="000000"/>
          <w:sz w:val="28"/>
          <w:szCs w:val="28"/>
        </w:rPr>
        <w:t>Старомышастовского сельского поселения Динского района органам местного самоуправления муниципального образования Динской район</w:t>
      </w:r>
    </w:p>
    <w:p w:rsidR="00EA4B4A" w:rsidRPr="004636A0" w:rsidRDefault="00EA4B4A" w:rsidP="004636A0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A4B4A" w:rsidRPr="004636A0" w:rsidRDefault="00EA4B4A" w:rsidP="004636A0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станица Динская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4636A0">
        <w:rPr>
          <w:rFonts w:ascii="Times New Roman" w:hAnsi="Times New Roman" w:cs="Times New Roman"/>
          <w:color w:val="000000"/>
          <w:sz w:val="28"/>
          <w:szCs w:val="28"/>
        </w:rPr>
        <w:t xml:space="preserve"> «____»__________ 2013  г.</w:t>
      </w:r>
    </w:p>
    <w:p w:rsidR="00EA4B4A" w:rsidRPr="004636A0" w:rsidRDefault="00EA4B4A" w:rsidP="004636A0">
      <w:pPr>
        <w:shd w:val="clear" w:color="auto" w:fill="FFFFFF"/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636A0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Динской район, именуемая в дальнейшем «Администрация района», в лице главы муниципального образования Динской район С.В. Жиленко, действующего на основании Устава муниципального образования Динской район и решения Совета муниципального образования Динской район от _____________2012 года № ________, и администрация муниципального образования Старомышастовское сельское поселение Динского района, именуемая в дальнейшем «Администрация поселения», в лице главы муниципального образования Старомышастовское сельское поселение Динского района Гриценко Светланы Николаевны, действующего на основании Устава муниципального образования Старомышастовское  сельское поселение Динского района и решения Совета Старомышастовского сельского поселения Динского района  от _______ года № ____, в дальнейшем именуемые «Стороны», заключили настоящее соглашение о нижеследующем:</w:t>
      </w:r>
    </w:p>
    <w:p w:rsidR="00EA4B4A" w:rsidRPr="004636A0" w:rsidRDefault="00EA4B4A" w:rsidP="004636A0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36A0">
        <w:rPr>
          <w:rFonts w:ascii="Times New Roman" w:hAnsi="Times New Roman" w:cs="Times New Roman"/>
          <w:sz w:val="28"/>
          <w:szCs w:val="28"/>
        </w:rPr>
        <w:t>1. Предмет соглашения</w:t>
      </w:r>
    </w:p>
    <w:p w:rsidR="00EA4B4A" w:rsidRPr="004636A0" w:rsidRDefault="00EA4B4A" w:rsidP="004636A0">
      <w:pPr>
        <w:shd w:val="clear" w:color="auto" w:fill="FFFFFF"/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636A0">
        <w:rPr>
          <w:rFonts w:ascii="Times New Roman" w:hAnsi="Times New Roman" w:cs="Times New Roman"/>
          <w:sz w:val="28"/>
          <w:szCs w:val="28"/>
        </w:rPr>
        <w:t>По настоящему соглашению Администрация поселения передает Администрации района часть своих полномочий по решению вопросов местного значения поселения, а Администрация района принимает и осуществляет данные полномочия.</w:t>
      </w:r>
    </w:p>
    <w:p w:rsidR="00EA4B4A" w:rsidRPr="004636A0" w:rsidRDefault="00EA4B4A" w:rsidP="004636A0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36A0">
        <w:rPr>
          <w:rFonts w:ascii="Times New Roman" w:hAnsi="Times New Roman" w:cs="Times New Roman"/>
          <w:sz w:val="28"/>
          <w:szCs w:val="28"/>
        </w:rPr>
        <w:t>2. Перечень передаваемых полномочий</w:t>
      </w:r>
    </w:p>
    <w:p w:rsidR="00EA4B4A" w:rsidRPr="004636A0" w:rsidRDefault="00EA4B4A" w:rsidP="004636A0">
      <w:pPr>
        <w:shd w:val="clear" w:color="auto" w:fill="FFFFFF"/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636A0">
        <w:rPr>
          <w:rFonts w:ascii="Times New Roman" w:hAnsi="Times New Roman" w:cs="Times New Roman"/>
          <w:sz w:val="28"/>
          <w:szCs w:val="28"/>
        </w:rPr>
        <w:t>Администрация поселения для решения вопросов местного значения передает Администрации района осуществление следующих полномочий:</w:t>
      </w:r>
    </w:p>
    <w:p w:rsidR="00EA4B4A" w:rsidRPr="004636A0" w:rsidRDefault="00EA4B4A" w:rsidP="004636A0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36A0">
        <w:rPr>
          <w:rFonts w:ascii="Times New Roman" w:hAnsi="Times New Roman" w:cs="Times New Roman"/>
          <w:sz w:val="28"/>
          <w:szCs w:val="28"/>
        </w:rPr>
        <w:t xml:space="preserve">- исполнение бюджета поселения в части организации кассового обслуживания исполнения бюджета, контроль за исполнением бюджета поселения в части предварительного и текущего контроля за ведением операций со средствами бюджета главными распорядителями, распорядителями и получателями средств бюджета поселения. </w:t>
      </w:r>
    </w:p>
    <w:p w:rsidR="00EA4B4A" w:rsidRPr="004636A0" w:rsidRDefault="00EA4B4A" w:rsidP="004636A0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36A0">
        <w:rPr>
          <w:rFonts w:ascii="Times New Roman" w:hAnsi="Times New Roman" w:cs="Times New Roman"/>
          <w:sz w:val="28"/>
          <w:szCs w:val="28"/>
        </w:rPr>
        <w:t>3. Субвенции для осуществления передаваемых полномочий</w:t>
      </w:r>
    </w:p>
    <w:p w:rsidR="00EA4B4A" w:rsidRPr="004636A0" w:rsidRDefault="00EA4B4A" w:rsidP="004636A0">
      <w:pPr>
        <w:shd w:val="clear" w:color="auto" w:fill="FFFFFF"/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636A0">
        <w:rPr>
          <w:rFonts w:ascii="Times New Roman" w:hAnsi="Times New Roman" w:cs="Times New Roman"/>
          <w:sz w:val="28"/>
          <w:szCs w:val="28"/>
        </w:rPr>
        <w:t>Для обеспечения осуществления передаваемых полномочий, указанных в пункте 2 настоящего соглашения субвенции не предоставляются.</w:t>
      </w:r>
    </w:p>
    <w:p w:rsidR="00EA4B4A" w:rsidRPr="004636A0" w:rsidRDefault="00EA4B4A" w:rsidP="004636A0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36A0">
        <w:rPr>
          <w:rFonts w:ascii="Times New Roman" w:hAnsi="Times New Roman" w:cs="Times New Roman"/>
          <w:sz w:val="28"/>
          <w:szCs w:val="28"/>
        </w:rPr>
        <w:t>4. Права и обязанности Сторон</w:t>
      </w:r>
    </w:p>
    <w:p w:rsidR="00EA4B4A" w:rsidRPr="004636A0" w:rsidRDefault="00EA4B4A" w:rsidP="004636A0">
      <w:pPr>
        <w:shd w:val="clear" w:color="auto" w:fill="FFFFFF"/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636A0">
        <w:rPr>
          <w:rFonts w:ascii="Times New Roman" w:hAnsi="Times New Roman" w:cs="Times New Roman"/>
          <w:sz w:val="28"/>
          <w:szCs w:val="28"/>
        </w:rPr>
        <w:t>4.1 Администрация поселения имеет право вносить свои предложения в порядок осуществления переданных полномочий и участвовать в подготовке и проведении мероприятий по осуществлению указанных полномочий.</w:t>
      </w:r>
    </w:p>
    <w:p w:rsidR="00EA4B4A" w:rsidRPr="004636A0" w:rsidRDefault="00EA4B4A" w:rsidP="004636A0">
      <w:pPr>
        <w:shd w:val="clear" w:color="auto" w:fill="FFFFFF"/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636A0">
        <w:rPr>
          <w:rFonts w:ascii="Times New Roman" w:hAnsi="Times New Roman" w:cs="Times New Roman"/>
          <w:sz w:val="28"/>
          <w:szCs w:val="28"/>
        </w:rPr>
        <w:t>4.2 Администрация поселения обязана:</w:t>
      </w:r>
    </w:p>
    <w:p w:rsidR="00EA4B4A" w:rsidRPr="004636A0" w:rsidRDefault="00EA4B4A" w:rsidP="004636A0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36A0">
        <w:rPr>
          <w:rFonts w:ascii="Times New Roman" w:hAnsi="Times New Roman" w:cs="Times New Roman"/>
          <w:sz w:val="28"/>
          <w:szCs w:val="28"/>
        </w:rPr>
        <w:t>- способствовать осуществлению переданных полномочий;</w:t>
      </w:r>
    </w:p>
    <w:p w:rsidR="00EA4B4A" w:rsidRPr="004636A0" w:rsidRDefault="00EA4B4A" w:rsidP="004636A0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36A0">
        <w:rPr>
          <w:rFonts w:ascii="Times New Roman" w:hAnsi="Times New Roman" w:cs="Times New Roman"/>
          <w:sz w:val="28"/>
          <w:szCs w:val="28"/>
        </w:rPr>
        <w:t>- предоставлять Администрации района информацию, необходимую для осуществления переданных полномочий.</w:t>
      </w:r>
    </w:p>
    <w:p w:rsidR="00EA4B4A" w:rsidRPr="004636A0" w:rsidRDefault="00EA4B4A" w:rsidP="004636A0">
      <w:pPr>
        <w:shd w:val="clear" w:color="auto" w:fill="FFFFFF"/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636A0">
        <w:rPr>
          <w:rFonts w:ascii="Times New Roman" w:hAnsi="Times New Roman" w:cs="Times New Roman"/>
          <w:sz w:val="28"/>
          <w:szCs w:val="28"/>
        </w:rPr>
        <w:t>4.3 Администрация района имеет право самостоятельно определять порядок, формы и методы осуществления переданных ему полномочий.</w:t>
      </w:r>
    </w:p>
    <w:p w:rsidR="00EA4B4A" w:rsidRPr="004636A0" w:rsidRDefault="00EA4B4A" w:rsidP="004636A0">
      <w:pPr>
        <w:shd w:val="clear" w:color="auto" w:fill="FFFFFF"/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636A0">
        <w:rPr>
          <w:rFonts w:ascii="Times New Roman" w:hAnsi="Times New Roman" w:cs="Times New Roman"/>
          <w:sz w:val="28"/>
          <w:szCs w:val="28"/>
        </w:rPr>
        <w:t>4.4 Администрация района обязана:</w:t>
      </w:r>
    </w:p>
    <w:p w:rsidR="00EA4B4A" w:rsidRPr="004636A0" w:rsidRDefault="00EA4B4A" w:rsidP="004636A0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36A0">
        <w:rPr>
          <w:rFonts w:ascii="Times New Roman" w:hAnsi="Times New Roman" w:cs="Times New Roman"/>
          <w:sz w:val="28"/>
          <w:szCs w:val="28"/>
        </w:rPr>
        <w:t>- добросовестно осуществлять переданные полномочия;</w:t>
      </w:r>
    </w:p>
    <w:p w:rsidR="00EA4B4A" w:rsidRPr="004636A0" w:rsidRDefault="00EA4B4A" w:rsidP="004636A0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36A0">
        <w:rPr>
          <w:rFonts w:ascii="Times New Roman" w:hAnsi="Times New Roman" w:cs="Times New Roman"/>
          <w:sz w:val="28"/>
          <w:szCs w:val="28"/>
        </w:rPr>
        <w:t>- по запросу Администрации поселения предоставлять информацию об осуществлении переданных полномочий</w:t>
      </w:r>
    </w:p>
    <w:p w:rsidR="00EA4B4A" w:rsidRPr="004636A0" w:rsidRDefault="00EA4B4A" w:rsidP="004636A0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36A0">
        <w:rPr>
          <w:rFonts w:ascii="Times New Roman" w:hAnsi="Times New Roman" w:cs="Times New Roman"/>
          <w:sz w:val="28"/>
          <w:szCs w:val="28"/>
        </w:rPr>
        <w:t xml:space="preserve">5. Контроль за осуществлением переданных полномочий </w:t>
      </w:r>
    </w:p>
    <w:p w:rsidR="00EA4B4A" w:rsidRPr="004636A0" w:rsidRDefault="00EA4B4A" w:rsidP="004636A0">
      <w:pPr>
        <w:shd w:val="clear" w:color="auto" w:fill="FFFFFF"/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636A0">
        <w:rPr>
          <w:rFonts w:ascii="Times New Roman" w:hAnsi="Times New Roman" w:cs="Times New Roman"/>
          <w:sz w:val="28"/>
          <w:szCs w:val="28"/>
        </w:rPr>
        <w:t>Контроль за осуществлением переданных полномочий осуществляют Совет и администрация поселения.</w:t>
      </w:r>
    </w:p>
    <w:p w:rsidR="00EA4B4A" w:rsidRPr="004636A0" w:rsidRDefault="00EA4B4A" w:rsidP="004636A0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36A0">
        <w:rPr>
          <w:rFonts w:ascii="Times New Roman" w:hAnsi="Times New Roman" w:cs="Times New Roman"/>
          <w:sz w:val="28"/>
          <w:szCs w:val="28"/>
        </w:rPr>
        <w:t>6. Ответственность Сторон</w:t>
      </w:r>
    </w:p>
    <w:p w:rsidR="00EA4B4A" w:rsidRPr="004636A0" w:rsidRDefault="00EA4B4A" w:rsidP="004636A0">
      <w:pPr>
        <w:shd w:val="clear" w:color="auto" w:fill="FFFFFF"/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636A0">
        <w:rPr>
          <w:rFonts w:ascii="Times New Roman" w:hAnsi="Times New Roman" w:cs="Times New Roman"/>
          <w:sz w:val="28"/>
          <w:szCs w:val="28"/>
        </w:rPr>
        <w:t>Установление факта ненадлежащего осуществления (неосуществления) Администрацией района переданных полномочий является основанием для одностороннего расторжения Администрацией поселения настоящего соглашения.</w:t>
      </w:r>
    </w:p>
    <w:p w:rsidR="00EA4B4A" w:rsidRPr="004636A0" w:rsidRDefault="00EA4B4A" w:rsidP="004636A0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36A0">
        <w:rPr>
          <w:rFonts w:ascii="Times New Roman" w:hAnsi="Times New Roman" w:cs="Times New Roman"/>
          <w:sz w:val="28"/>
          <w:szCs w:val="28"/>
        </w:rPr>
        <w:t>7. Срок действия соглашения и порядок его досрочного расторжения</w:t>
      </w:r>
    </w:p>
    <w:p w:rsidR="00EA4B4A" w:rsidRPr="004636A0" w:rsidRDefault="00EA4B4A" w:rsidP="004636A0">
      <w:pPr>
        <w:shd w:val="clear" w:color="auto" w:fill="FFFFFF"/>
        <w:spacing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36A0">
        <w:rPr>
          <w:rFonts w:ascii="Times New Roman" w:hAnsi="Times New Roman" w:cs="Times New Roman"/>
          <w:sz w:val="28"/>
          <w:szCs w:val="28"/>
        </w:rPr>
        <w:t xml:space="preserve">7.1 </w:t>
      </w:r>
      <w:r w:rsidRPr="004636A0">
        <w:rPr>
          <w:rFonts w:ascii="Times New Roman" w:hAnsi="Times New Roman" w:cs="Times New Roman"/>
          <w:color w:val="000000"/>
          <w:sz w:val="28"/>
          <w:szCs w:val="28"/>
        </w:rPr>
        <w:t>Настоящее Соглашение заключается на неопределенный срок и вступает в силу с момента его подписания сторонами.</w:t>
      </w:r>
    </w:p>
    <w:p w:rsidR="00EA4B4A" w:rsidRPr="004636A0" w:rsidRDefault="00EA4B4A" w:rsidP="004636A0">
      <w:pPr>
        <w:shd w:val="clear" w:color="auto" w:fill="FFFFFF"/>
        <w:spacing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36A0">
        <w:rPr>
          <w:rFonts w:ascii="Times New Roman" w:hAnsi="Times New Roman" w:cs="Times New Roman"/>
          <w:color w:val="000000"/>
          <w:sz w:val="28"/>
          <w:szCs w:val="28"/>
        </w:rPr>
        <w:t>7.2 Соглашение может быть расторгнуто досрочно по соглашению Сторон.</w:t>
      </w:r>
    </w:p>
    <w:p w:rsidR="00EA4B4A" w:rsidRPr="004636A0" w:rsidRDefault="00EA4B4A" w:rsidP="004636A0">
      <w:pPr>
        <w:shd w:val="clear" w:color="auto" w:fill="FFFFFF"/>
        <w:spacing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36A0">
        <w:rPr>
          <w:rFonts w:ascii="Times New Roman" w:hAnsi="Times New Roman" w:cs="Times New Roman"/>
          <w:color w:val="000000"/>
          <w:sz w:val="28"/>
          <w:szCs w:val="28"/>
        </w:rPr>
        <w:t>7.3 Соглашение может быть расторгнуто в одностороннем порядке, в случае наступления обстоятельств, предусмотренных пунктом 6 настоящего соглашения.</w:t>
      </w:r>
    </w:p>
    <w:p w:rsidR="00EA4B4A" w:rsidRPr="004636A0" w:rsidRDefault="00EA4B4A" w:rsidP="004636A0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4636A0">
        <w:rPr>
          <w:rFonts w:ascii="Times New Roman" w:hAnsi="Times New Roman" w:cs="Times New Roman"/>
          <w:color w:val="000000"/>
          <w:sz w:val="28"/>
          <w:szCs w:val="28"/>
        </w:rPr>
        <w:t>8. Заключительные положения</w:t>
      </w:r>
    </w:p>
    <w:p w:rsidR="00EA4B4A" w:rsidRPr="004636A0" w:rsidRDefault="00EA4B4A" w:rsidP="004636A0">
      <w:pPr>
        <w:shd w:val="clear" w:color="auto" w:fill="FFFFFF"/>
        <w:spacing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36A0">
        <w:rPr>
          <w:rFonts w:ascii="Times New Roman" w:hAnsi="Times New Roman" w:cs="Times New Roman"/>
          <w:color w:val="000000"/>
          <w:sz w:val="28"/>
          <w:szCs w:val="28"/>
        </w:rPr>
        <w:t>8.1 Настоящее соглашение составлено в двух экземплярах, имеющих одинаковую юридическую силу, по одному для каждой из Сторон.</w:t>
      </w:r>
    </w:p>
    <w:p w:rsidR="00EA4B4A" w:rsidRPr="004636A0" w:rsidRDefault="00EA4B4A" w:rsidP="004636A0">
      <w:pPr>
        <w:shd w:val="clear" w:color="auto" w:fill="FFFFFF"/>
        <w:spacing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36A0">
        <w:rPr>
          <w:rFonts w:ascii="Times New Roman" w:hAnsi="Times New Roman" w:cs="Times New Roman"/>
          <w:color w:val="000000"/>
          <w:sz w:val="28"/>
          <w:szCs w:val="28"/>
        </w:rPr>
        <w:t>8.2 В настоящее соглашение могут быть внесены изменения и дополнения, которые должны быть совершены в письменной форме за подписями обеих Сторон.</w:t>
      </w:r>
    </w:p>
    <w:p w:rsidR="00EA4B4A" w:rsidRPr="004636A0" w:rsidRDefault="00EA4B4A" w:rsidP="004636A0">
      <w:pPr>
        <w:shd w:val="clear" w:color="auto" w:fill="FFFFFF"/>
        <w:spacing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36A0">
        <w:rPr>
          <w:rFonts w:ascii="Times New Roman" w:hAnsi="Times New Roman" w:cs="Times New Roman"/>
          <w:color w:val="000000"/>
          <w:sz w:val="28"/>
          <w:szCs w:val="28"/>
        </w:rPr>
        <w:t>8.3 Все разногласия и споры, которые могут возникнуть при исполнении настоящего соглашения, подлежат разрешению  в порядке, установленном действующим законодательством.</w:t>
      </w:r>
    </w:p>
    <w:p w:rsidR="00EA4B4A" w:rsidRPr="004636A0" w:rsidRDefault="00EA4B4A" w:rsidP="004636A0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4636A0">
        <w:rPr>
          <w:rFonts w:ascii="Times New Roman" w:hAnsi="Times New Roman" w:cs="Times New Roman"/>
          <w:color w:val="000000"/>
          <w:sz w:val="28"/>
          <w:szCs w:val="28"/>
        </w:rPr>
        <w:t>9.Реквизиты Сторон</w:t>
      </w:r>
    </w:p>
    <w:tbl>
      <w:tblPr>
        <w:tblW w:w="9924" w:type="dxa"/>
        <w:tblInd w:w="-106" w:type="dxa"/>
        <w:tblLayout w:type="fixed"/>
        <w:tblLook w:val="01E0"/>
      </w:tblPr>
      <w:tblGrid>
        <w:gridCol w:w="5148"/>
        <w:gridCol w:w="4776"/>
      </w:tblGrid>
      <w:tr w:rsidR="00EA4B4A" w:rsidRPr="004636A0">
        <w:tc>
          <w:tcPr>
            <w:tcW w:w="5148" w:type="dxa"/>
          </w:tcPr>
          <w:p w:rsidR="00EA4B4A" w:rsidRPr="004636A0" w:rsidRDefault="00EA4B4A" w:rsidP="004636A0">
            <w:pPr>
              <w:spacing w:line="240" w:lineRule="auto"/>
              <w:ind w:right="66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36A0">
              <w:rPr>
                <w:rFonts w:ascii="Times New Roman" w:hAnsi="Times New Roman" w:cs="Times New Roman"/>
                <w:sz w:val="28"/>
                <w:szCs w:val="28"/>
              </w:rPr>
              <w:t>Администрация муниципального образования Динской район</w:t>
            </w:r>
          </w:p>
          <w:p w:rsidR="00EA4B4A" w:rsidRPr="004636A0" w:rsidRDefault="00EA4B4A" w:rsidP="004636A0">
            <w:pPr>
              <w:spacing w:line="240" w:lineRule="auto"/>
              <w:ind w:right="66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36A0">
              <w:rPr>
                <w:rFonts w:ascii="Times New Roman" w:hAnsi="Times New Roman" w:cs="Times New Roman"/>
                <w:sz w:val="28"/>
                <w:szCs w:val="28"/>
              </w:rPr>
              <w:t>353200 Краснодарский край, Динской район, ст. Динская, ул.Красная, 55 ИНН 2330024645 КПП 233001001 УФК по Краснодарскому краю (администрация муниципального образования Динской район л/с 04183022630) р/сч 40101810300000010013</w:t>
            </w:r>
          </w:p>
          <w:p w:rsidR="00EA4B4A" w:rsidRPr="004636A0" w:rsidRDefault="00EA4B4A" w:rsidP="004636A0">
            <w:pPr>
              <w:spacing w:line="240" w:lineRule="auto"/>
              <w:ind w:right="66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36A0">
              <w:rPr>
                <w:rFonts w:ascii="Times New Roman" w:hAnsi="Times New Roman" w:cs="Times New Roman"/>
                <w:sz w:val="28"/>
                <w:szCs w:val="28"/>
              </w:rPr>
              <w:t>ОГРН 1022303619140</w:t>
            </w:r>
          </w:p>
          <w:p w:rsidR="00EA4B4A" w:rsidRPr="004636A0" w:rsidRDefault="00EA4B4A" w:rsidP="004636A0">
            <w:pPr>
              <w:widowControl w:val="0"/>
              <w:autoSpaceDE w:val="0"/>
              <w:autoSpaceDN w:val="0"/>
              <w:adjustRightInd w:val="0"/>
              <w:spacing w:line="240" w:lineRule="auto"/>
              <w:ind w:right="66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76" w:type="dxa"/>
          </w:tcPr>
          <w:p w:rsidR="00EA4B4A" w:rsidRPr="004636A0" w:rsidRDefault="00EA4B4A" w:rsidP="004636A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36A0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Старомышастовского сельского поселения Динского района </w:t>
            </w:r>
          </w:p>
          <w:p w:rsidR="00EA4B4A" w:rsidRPr="004636A0" w:rsidRDefault="00EA4B4A" w:rsidP="004636A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36A0">
              <w:rPr>
                <w:rFonts w:ascii="Times New Roman" w:hAnsi="Times New Roman" w:cs="Times New Roman"/>
                <w:sz w:val="28"/>
                <w:szCs w:val="28"/>
              </w:rPr>
              <w:t xml:space="preserve">353220 Краснодарский край, Динской район, ст. Старомышастовская, ул. Красная, 133 ИНН 2330031963 КПП 233001001 УФК по Краснодарскому краю (администрация Старомышастовского сельского поселения л/с 04183022840) </w:t>
            </w:r>
          </w:p>
          <w:p w:rsidR="00EA4B4A" w:rsidRPr="004636A0" w:rsidRDefault="00EA4B4A" w:rsidP="004636A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36A0">
              <w:rPr>
                <w:rFonts w:ascii="Times New Roman" w:hAnsi="Times New Roman" w:cs="Times New Roman"/>
                <w:sz w:val="28"/>
                <w:szCs w:val="28"/>
              </w:rPr>
              <w:t>ОГРН 1052316931193</w:t>
            </w:r>
          </w:p>
          <w:p w:rsidR="00EA4B4A" w:rsidRPr="004636A0" w:rsidRDefault="00EA4B4A" w:rsidP="004636A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A4B4A" w:rsidRPr="004636A0" w:rsidRDefault="00EA4B4A" w:rsidP="004636A0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A4B4A" w:rsidRPr="004636A0" w:rsidRDefault="00EA4B4A" w:rsidP="004636A0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A4B4A" w:rsidRPr="004636A0" w:rsidRDefault="00EA4B4A" w:rsidP="004636A0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A4B4A" w:rsidRPr="004636A0" w:rsidRDefault="00EA4B4A" w:rsidP="003E400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36A0">
        <w:rPr>
          <w:rFonts w:ascii="Times New Roman" w:hAnsi="Times New Roman" w:cs="Times New Roman"/>
          <w:color w:val="000000"/>
          <w:sz w:val="28"/>
          <w:szCs w:val="28"/>
        </w:rPr>
        <w:t>Глава муниципального образования          Глава Старомышастовского</w:t>
      </w:r>
    </w:p>
    <w:p w:rsidR="00EA4B4A" w:rsidRPr="004636A0" w:rsidRDefault="00EA4B4A" w:rsidP="003E400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36A0">
        <w:rPr>
          <w:rFonts w:ascii="Times New Roman" w:hAnsi="Times New Roman" w:cs="Times New Roman"/>
          <w:color w:val="000000"/>
          <w:sz w:val="28"/>
          <w:szCs w:val="28"/>
        </w:rPr>
        <w:t>Динской район                                              сельского поселения</w:t>
      </w:r>
    </w:p>
    <w:p w:rsidR="00EA4B4A" w:rsidRPr="004636A0" w:rsidRDefault="00EA4B4A" w:rsidP="003E400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A4B4A" w:rsidRPr="004636A0" w:rsidRDefault="00EA4B4A" w:rsidP="003E400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36A0">
        <w:rPr>
          <w:rFonts w:ascii="Times New Roman" w:hAnsi="Times New Roman" w:cs="Times New Roman"/>
          <w:color w:val="000000"/>
          <w:sz w:val="28"/>
          <w:szCs w:val="28"/>
        </w:rPr>
        <w:t>_____________            С.В. Жиленко          ______________     С.Н. Гриценко</w:t>
      </w:r>
    </w:p>
    <w:p w:rsidR="00EA4B4A" w:rsidRPr="004636A0" w:rsidRDefault="00EA4B4A" w:rsidP="003E4008">
      <w:pPr>
        <w:shd w:val="clear" w:color="auto" w:fill="FFFFFF"/>
        <w:tabs>
          <w:tab w:val="left" w:pos="1181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A4B4A" w:rsidRPr="004636A0" w:rsidRDefault="00EA4B4A" w:rsidP="004636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EA4B4A" w:rsidRPr="004636A0" w:rsidSect="004636A0">
      <w:pgSz w:w="11906" w:h="16838"/>
      <w:pgMar w:top="54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B74C59"/>
    <w:multiLevelType w:val="hybridMultilevel"/>
    <w:tmpl w:val="797029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3D285E"/>
    <w:multiLevelType w:val="hybridMultilevel"/>
    <w:tmpl w:val="A3AC6C98"/>
    <w:lvl w:ilvl="0" w:tplc="C5365A9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E64F8"/>
    <w:rsid w:val="00005036"/>
    <w:rsid w:val="00006110"/>
    <w:rsid w:val="000114E3"/>
    <w:rsid w:val="00011E78"/>
    <w:rsid w:val="00014600"/>
    <w:rsid w:val="00021B9E"/>
    <w:rsid w:val="00027719"/>
    <w:rsid w:val="00031C3F"/>
    <w:rsid w:val="00045175"/>
    <w:rsid w:val="0004670C"/>
    <w:rsid w:val="0005492E"/>
    <w:rsid w:val="000551B4"/>
    <w:rsid w:val="00055204"/>
    <w:rsid w:val="00055A27"/>
    <w:rsid w:val="0006016D"/>
    <w:rsid w:val="00061081"/>
    <w:rsid w:val="00075DA9"/>
    <w:rsid w:val="000814D3"/>
    <w:rsid w:val="00081C87"/>
    <w:rsid w:val="00084557"/>
    <w:rsid w:val="00084F32"/>
    <w:rsid w:val="00085CFA"/>
    <w:rsid w:val="00091CD9"/>
    <w:rsid w:val="00091EEB"/>
    <w:rsid w:val="00092465"/>
    <w:rsid w:val="00092F45"/>
    <w:rsid w:val="00094E4B"/>
    <w:rsid w:val="00097843"/>
    <w:rsid w:val="000A58FB"/>
    <w:rsid w:val="000A6353"/>
    <w:rsid w:val="000A6E11"/>
    <w:rsid w:val="000B11FE"/>
    <w:rsid w:val="000B7DED"/>
    <w:rsid w:val="000C1DF4"/>
    <w:rsid w:val="000C2628"/>
    <w:rsid w:val="000F5BF4"/>
    <w:rsid w:val="000F5F92"/>
    <w:rsid w:val="000F60F8"/>
    <w:rsid w:val="00107E6C"/>
    <w:rsid w:val="001105AC"/>
    <w:rsid w:val="00111164"/>
    <w:rsid w:val="001119C2"/>
    <w:rsid w:val="0013123C"/>
    <w:rsid w:val="00142022"/>
    <w:rsid w:val="001501A8"/>
    <w:rsid w:val="00153CEF"/>
    <w:rsid w:val="00154EA5"/>
    <w:rsid w:val="00155FDE"/>
    <w:rsid w:val="0015785F"/>
    <w:rsid w:val="00162560"/>
    <w:rsid w:val="001658AB"/>
    <w:rsid w:val="00182A16"/>
    <w:rsid w:val="00183CD9"/>
    <w:rsid w:val="00185E6E"/>
    <w:rsid w:val="0018660E"/>
    <w:rsid w:val="00186AA0"/>
    <w:rsid w:val="001937FD"/>
    <w:rsid w:val="0019427B"/>
    <w:rsid w:val="00197799"/>
    <w:rsid w:val="001A4E4F"/>
    <w:rsid w:val="001B370C"/>
    <w:rsid w:val="001C0D10"/>
    <w:rsid w:val="001C63E4"/>
    <w:rsid w:val="001D0B22"/>
    <w:rsid w:val="001E0DE6"/>
    <w:rsid w:val="002074B2"/>
    <w:rsid w:val="0021234E"/>
    <w:rsid w:val="00213058"/>
    <w:rsid w:val="00216BF7"/>
    <w:rsid w:val="00221FC9"/>
    <w:rsid w:val="00223529"/>
    <w:rsid w:val="0022417B"/>
    <w:rsid w:val="002247FD"/>
    <w:rsid w:val="002271A3"/>
    <w:rsid w:val="00230270"/>
    <w:rsid w:val="00235572"/>
    <w:rsid w:val="002370AD"/>
    <w:rsid w:val="0023780F"/>
    <w:rsid w:val="00243809"/>
    <w:rsid w:val="00243E1A"/>
    <w:rsid w:val="002505DF"/>
    <w:rsid w:val="00256424"/>
    <w:rsid w:val="00256741"/>
    <w:rsid w:val="00262303"/>
    <w:rsid w:val="00266EFE"/>
    <w:rsid w:val="00275BE4"/>
    <w:rsid w:val="002865C3"/>
    <w:rsid w:val="002925B9"/>
    <w:rsid w:val="00292AB2"/>
    <w:rsid w:val="00293E02"/>
    <w:rsid w:val="002A02E3"/>
    <w:rsid w:val="002A459D"/>
    <w:rsid w:val="002A47CE"/>
    <w:rsid w:val="002B0C63"/>
    <w:rsid w:val="002B0E0C"/>
    <w:rsid w:val="002B157F"/>
    <w:rsid w:val="002B3636"/>
    <w:rsid w:val="002B4335"/>
    <w:rsid w:val="002B75F4"/>
    <w:rsid w:val="002D0E7E"/>
    <w:rsid w:val="002D5CFD"/>
    <w:rsid w:val="002D6A07"/>
    <w:rsid w:val="002E0C87"/>
    <w:rsid w:val="002E5BA8"/>
    <w:rsid w:val="002E5DC5"/>
    <w:rsid w:val="0031264A"/>
    <w:rsid w:val="00313863"/>
    <w:rsid w:val="00320798"/>
    <w:rsid w:val="003208AB"/>
    <w:rsid w:val="0034301D"/>
    <w:rsid w:val="00343E00"/>
    <w:rsid w:val="003473FB"/>
    <w:rsid w:val="003514A9"/>
    <w:rsid w:val="0035320F"/>
    <w:rsid w:val="00356271"/>
    <w:rsid w:val="003606A1"/>
    <w:rsid w:val="003652E3"/>
    <w:rsid w:val="00376779"/>
    <w:rsid w:val="0038535D"/>
    <w:rsid w:val="00390A1F"/>
    <w:rsid w:val="00394D77"/>
    <w:rsid w:val="003A2964"/>
    <w:rsid w:val="003B5B8E"/>
    <w:rsid w:val="003C4648"/>
    <w:rsid w:val="003C4E6F"/>
    <w:rsid w:val="003D07E6"/>
    <w:rsid w:val="003D0CDD"/>
    <w:rsid w:val="003D2963"/>
    <w:rsid w:val="003D462C"/>
    <w:rsid w:val="003D496D"/>
    <w:rsid w:val="003E4008"/>
    <w:rsid w:val="003E54F8"/>
    <w:rsid w:val="003E5991"/>
    <w:rsid w:val="003F5DE4"/>
    <w:rsid w:val="004041CC"/>
    <w:rsid w:val="004126D9"/>
    <w:rsid w:val="0042780D"/>
    <w:rsid w:val="00434D5A"/>
    <w:rsid w:val="004449A1"/>
    <w:rsid w:val="00450F53"/>
    <w:rsid w:val="00456748"/>
    <w:rsid w:val="004572DC"/>
    <w:rsid w:val="00461EFD"/>
    <w:rsid w:val="004636A0"/>
    <w:rsid w:val="00463856"/>
    <w:rsid w:val="00464152"/>
    <w:rsid w:val="00475954"/>
    <w:rsid w:val="00480B90"/>
    <w:rsid w:val="004826B8"/>
    <w:rsid w:val="004858D1"/>
    <w:rsid w:val="004918B9"/>
    <w:rsid w:val="0049273C"/>
    <w:rsid w:val="00492D42"/>
    <w:rsid w:val="004A1F5E"/>
    <w:rsid w:val="004A4FC9"/>
    <w:rsid w:val="004B39F9"/>
    <w:rsid w:val="004B5602"/>
    <w:rsid w:val="004C240F"/>
    <w:rsid w:val="004C2430"/>
    <w:rsid w:val="004C3CAD"/>
    <w:rsid w:val="004C3F31"/>
    <w:rsid w:val="004C5634"/>
    <w:rsid w:val="004C76CE"/>
    <w:rsid w:val="004C7F12"/>
    <w:rsid w:val="004D2EF9"/>
    <w:rsid w:val="004D412E"/>
    <w:rsid w:val="004D4670"/>
    <w:rsid w:val="004D6B6D"/>
    <w:rsid w:val="004E4513"/>
    <w:rsid w:val="004E4A47"/>
    <w:rsid w:val="004F09E8"/>
    <w:rsid w:val="004F42EB"/>
    <w:rsid w:val="004F66E5"/>
    <w:rsid w:val="004F7FBA"/>
    <w:rsid w:val="00504B44"/>
    <w:rsid w:val="00507434"/>
    <w:rsid w:val="00512221"/>
    <w:rsid w:val="00512FF4"/>
    <w:rsid w:val="005160E8"/>
    <w:rsid w:val="00525CB6"/>
    <w:rsid w:val="00526033"/>
    <w:rsid w:val="005263FE"/>
    <w:rsid w:val="00530ECA"/>
    <w:rsid w:val="005364DC"/>
    <w:rsid w:val="005413BA"/>
    <w:rsid w:val="00543294"/>
    <w:rsid w:val="005446B0"/>
    <w:rsid w:val="005524EF"/>
    <w:rsid w:val="00553929"/>
    <w:rsid w:val="00560879"/>
    <w:rsid w:val="005619AB"/>
    <w:rsid w:val="00563FCA"/>
    <w:rsid w:val="00573D74"/>
    <w:rsid w:val="00591AB3"/>
    <w:rsid w:val="005A3BF0"/>
    <w:rsid w:val="005A52EE"/>
    <w:rsid w:val="005A7D2C"/>
    <w:rsid w:val="005B1C16"/>
    <w:rsid w:val="005B601A"/>
    <w:rsid w:val="005D1CA0"/>
    <w:rsid w:val="005E5B2E"/>
    <w:rsid w:val="005E7598"/>
    <w:rsid w:val="005E76FD"/>
    <w:rsid w:val="005F07F1"/>
    <w:rsid w:val="005F2818"/>
    <w:rsid w:val="005F4CD3"/>
    <w:rsid w:val="006009D2"/>
    <w:rsid w:val="00602879"/>
    <w:rsid w:val="006051AE"/>
    <w:rsid w:val="006110CB"/>
    <w:rsid w:val="0061765A"/>
    <w:rsid w:val="006206C1"/>
    <w:rsid w:val="0062095D"/>
    <w:rsid w:val="00623C01"/>
    <w:rsid w:val="00631837"/>
    <w:rsid w:val="006336CE"/>
    <w:rsid w:val="0065373F"/>
    <w:rsid w:val="00664F98"/>
    <w:rsid w:val="006710F2"/>
    <w:rsid w:val="00672328"/>
    <w:rsid w:val="00677E90"/>
    <w:rsid w:val="006809FB"/>
    <w:rsid w:val="00682A80"/>
    <w:rsid w:val="00684200"/>
    <w:rsid w:val="006865AE"/>
    <w:rsid w:val="006945E7"/>
    <w:rsid w:val="006A6459"/>
    <w:rsid w:val="006B214E"/>
    <w:rsid w:val="006B5905"/>
    <w:rsid w:val="006C0652"/>
    <w:rsid w:val="006C117E"/>
    <w:rsid w:val="006C2235"/>
    <w:rsid w:val="006C38EE"/>
    <w:rsid w:val="006D13FB"/>
    <w:rsid w:val="006D57A4"/>
    <w:rsid w:val="006D6162"/>
    <w:rsid w:val="006E5720"/>
    <w:rsid w:val="006E67EA"/>
    <w:rsid w:val="006F0314"/>
    <w:rsid w:val="006F2710"/>
    <w:rsid w:val="006F528F"/>
    <w:rsid w:val="006F74E9"/>
    <w:rsid w:val="00700D01"/>
    <w:rsid w:val="007015DE"/>
    <w:rsid w:val="00706C00"/>
    <w:rsid w:val="00707160"/>
    <w:rsid w:val="007105BA"/>
    <w:rsid w:val="007204D1"/>
    <w:rsid w:val="0072416F"/>
    <w:rsid w:val="00740632"/>
    <w:rsid w:val="007451E1"/>
    <w:rsid w:val="00746F50"/>
    <w:rsid w:val="007504B7"/>
    <w:rsid w:val="007504C2"/>
    <w:rsid w:val="007520A7"/>
    <w:rsid w:val="007540A3"/>
    <w:rsid w:val="0075558A"/>
    <w:rsid w:val="00762D81"/>
    <w:rsid w:val="007651C9"/>
    <w:rsid w:val="00765370"/>
    <w:rsid w:val="007706C7"/>
    <w:rsid w:val="00770CDE"/>
    <w:rsid w:val="00772396"/>
    <w:rsid w:val="0078059D"/>
    <w:rsid w:val="00783117"/>
    <w:rsid w:val="00786A26"/>
    <w:rsid w:val="007C4F54"/>
    <w:rsid w:val="007D27C6"/>
    <w:rsid w:val="007D41E5"/>
    <w:rsid w:val="007D6B24"/>
    <w:rsid w:val="007E72CF"/>
    <w:rsid w:val="007E738B"/>
    <w:rsid w:val="007E7D43"/>
    <w:rsid w:val="007E7FB3"/>
    <w:rsid w:val="007F05FB"/>
    <w:rsid w:val="007F143A"/>
    <w:rsid w:val="007F7896"/>
    <w:rsid w:val="008033ED"/>
    <w:rsid w:val="00805784"/>
    <w:rsid w:val="008057C7"/>
    <w:rsid w:val="00805D72"/>
    <w:rsid w:val="0082020E"/>
    <w:rsid w:val="0082321B"/>
    <w:rsid w:val="008248B5"/>
    <w:rsid w:val="00825245"/>
    <w:rsid w:val="008263E5"/>
    <w:rsid w:val="00830BED"/>
    <w:rsid w:val="00831DB6"/>
    <w:rsid w:val="00833EBB"/>
    <w:rsid w:val="008364EA"/>
    <w:rsid w:val="0084053F"/>
    <w:rsid w:val="00841DCE"/>
    <w:rsid w:val="00851E4F"/>
    <w:rsid w:val="008603D1"/>
    <w:rsid w:val="00861192"/>
    <w:rsid w:val="0086183D"/>
    <w:rsid w:val="008637D7"/>
    <w:rsid w:val="00863A1E"/>
    <w:rsid w:val="008711B4"/>
    <w:rsid w:val="00882F0C"/>
    <w:rsid w:val="00885BBD"/>
    <w:rsid w:val="00886286"/>
    <w:rsid w:val="008A4F62"/>
    <w:rsid w:val="008A6110"/>
    <w:rsid w:val="008B2844"/>
    <w:rsid w:val="008B396E"/>
    <w:rsid w:val="008B5DDC"/>
    <w:rsid w:val="008B5FF3"/>
    <w:rsid w:val="008C22E3"/>
    <w:rsid w:val="008C4F76"/>
    <w:rsid w:val="008D3575"/>
    <w:rsid w:val="008D591A"/>
    <w:rsid w:val="008E2B9A"/>
    <w:rsid w:val="008E3EC0"/>
    <w:rsid w:val="008E3EF3"/>
    <w:rsid w:val="008E6600"/>
    <w:rsid w:val="008E711B"/>
    <w:rsid w:val="008F18AE"/>
    <w:rsid w:val="008F2271"/>
    <w:rsid w:val="008F5344"/>
    <w:rsid w:val="00903B39"/>
    <w:rsid w:val="00911E47"/>
    <w:rsid w:val="00914B6C"/>
    <w:rsid w:val="00926148"/>
    <w:rsid w:val="00927293"/>
    <w:rsid w:val="009302A5"/>
    <w:rsid w:val="009311B6"/>
    <w:rsid w:val="009313FA"/>
    <w:rsid w:val="00933FDC"/>
    <w:rsid w:val="009350F9"/>
    <w:rsid w:val="009402A6"/>
    <w:rsid w:val="00940FB4"/>
    <w:rsid w:val="0094102F"/>
    <w:rsid w:val="00942094"/>
    <w:rsid w:val="00942A77"/>
    <w:rsid w:val="009472B6"/>
    <w:rsid w:val="00951BDA"/>
    <w:rsid w:val="009550B5"/>
    <w:rsid w:val="00967578"/>
    <w:rsid w:val="00977A03"/>
    <w:rsid w:val="00986A67"/>
    <w:rsid w:val="00990EDF"/>
    <w:rsid w:val="0099425A"/>
    <w:rsid w:val="0099780F"/>
    <w:rsid w:val="009A1105"/>
    <w:rsid w:val="009A4000"/>
    <w:rsid w:val="009A53A1"/>
    <w:rsid w:val="009A7546"/>
    <w:rsid w:val="009B576E"/>
    <w:rsid w:val="009C0A27"/>
    <w:rsid w:val="009C70D9"/>
    <w:rsid w:val="009D039A"/>
    <w:rsid w:val="009D1CD1"/>
    <w:rsid w:val="009D1FD0"/>
    <w:rsid w:val="009E2E25"/>
    <w:rsid w:val="009F3527"/>
    <w:rsid w:val="009F6EA9"/>
    <w:rsid w:val="009F7EBA"/>
    <w:rsid w:val="00A01602"/>
    <w:rsid w:val="00A02C45"/>
    <w:rsid w:val="00A03F0C"/>
    <w:rsid w:val="00A06DF8"/>
    <w:rsid w:val="00A138AA"/>
    <w:rsid w:val="00A142A6"/>
    <w:rsid w:val="00A144B2"/>
    <w:rsid w:val="00A235CD"/>
    <w:rsid w:val="00A35CB0"/>
    <w:rsid w:val="00A37F53"/>
    <w:rsid w:val="00A41A20"/>
    <w:rsid w:val="00A4315E"/>
    <w:rsid w:val="00A5413E"/>
    <w:rsid w:val="00A55071"/>
    <w:rsid w:val="00A56B32"/>
    <w:rsid w:val="00A601E7"/>
    <w:rsid w:val="00A61550"/>
    <w:rsid w:val="00A623F3"/>
    <w:rsid w:val="00A67491"/>
    <w:rsid w:val="00A70898"/>
    <w:rsid w:val="00A75837"/>
    <w:rsid w:val="00A77FA8"/>
    <w:rsid w:val="00A83F41"/>
    <w:rsid w:val="00A905CC"/>
    <w:rsid w:val="00A977C0"/>
    <w:rsid w:val="00AA71C4"/>
    <w:rsid w:val="00AB6B89"/>
    <w:rsid w:val="00AB74F3"/>
    <w:rsid w:val="00AC0BA4"/>
    <w:rsid w:val="00AC46D9"/>
    <w:rsid w:val="00AC7AB0"/>
    <w:rsid w:val="00AD0054"/>
    <w:rsid w:val="00AE40CA"/>
    <w:rsid w:val="00AE45B2"/>
    <w:rsid w:val="00AE64F8"/>
    <w:rsid w:val="00AF302E"/>
    <w:rsid w:val="00AF4DC9"/>
    <w:rsid w:val="00B04FEE"/>
    <w:rsid w:val="00B16B88"/>
    <w:rsid w:val="00B20873"/>
    <w:rsid w:val="00B219FC"/>
    <w:rsid w:val="00B26F46"/>
    <w:rsid w:val="00B2750E"/>
    <w:rsid w:val="00B307C3"/>
    <w:rsid w:val="00B3144F"/>
    <w:rsid w:val="00B32089"/>
    <w:rsid w:val="00B33215"/>
    <w:rsid w:val="00B3521F"/>
    <w:rsid w:val="00B359F9"/>
    <w:rsid w:val="00B3707B"/>
    <w:rsid w:val="00B41AD3"/>
    <w:rsid w:val="00B4452C"/>
    <w:rsid w:val="00B50851"/>
    <w:rsid w:val="00B5127A"/>
    <w:rsid w:val="00B5166D"/>
    <w:rsid w:val="00B529B8"/>
    <w:rsid w:val="00B5345C"/>
    <w:rsid w:val="00B73773"/>
    <w:rsid w:val="00B75275"/>
    <w:rsid w:val="00B776FA"/>
    <w:rsid w:val="00B777C0"/>
    <w:rsid w:val="00B82368"/>
    <w:rsid w:val="00B8392C"/>
    <w:rsid w:val="00B87208"/>
    <w:rsid w:val="00B875C3"/>
    <w:rsid w:val="00BA0081"/>
    <w:rsid w:val="00BA7A78"/>
    <w:rsid w:val="00BC04E0"/>
    <w:rsid w:val="00BD2142"/>
    <w:rsid w:val="00BD3A85"/>
    <w:rsid w:val="00BD3CCE"/>
    <w:rsid w:val="00BE3DB3"/>
    <w:rsid w:val="00BE5B32"/>
    <w:rsid w:val="00BE6829"/>
    <w:rsid w:val="00BF15E9"/>
    <w:rsid w:val="00BF15F8"/>
    <w:rsid w:val="00BF2297"/>
    <w:rsid w:val="00BF2F9C"/>
    <w:rsid w:val="00BF31E1"/>
    <w:rsid w:val="00C04999"/>
    <w:rsid w:val="00C07D99"/>
    <w:rsid w:val="00C11784"/>
    <w:rsid w:val="00C17369"/>
    <w:rsid w:val="00C21313"/>
    <w:rsid w:val="00C25193"/>
    <w:rsid w:val="00C27B1A"/>
    <w:rsid w:val="00C32300"/>
    <w:rsid w:val="00C33315"/>
    <w:rsid w:val="00C37899"/>
    <w:rsid w:val="00C40E9F"/>
    <w:rsid w:val="00C41944"/>
    <w:rsid w:val="00C4293C"/>
    <w:rsid w:val="00C4567E"/>
    <w:rsid w:val="00C544AF"/>
    <w:rsid w:val="00C5532D"/>
    <w:rsid w:val="00C67EF0"/>
    <w:rsid w:val="00C733B5"/>
    <w:rsid w:val="00C74AE8"/>
    <w:rsid w:val="00C76956"/>
    <w:rsid w:val="00C769D1"/>
    <w:rsid w:val="00C842D1"/>
    <w:rsid w:val="00C84C77"/>
    <w:rsid w:val="00CA04F4"/>
    <w:rsid w:val="00CB0E00"/>
    <w:rsid w:val="00CB3A5A"/>
    <w:rsid w:val="00CB730E"/>
    <w:rsid w:val="00CC1D94"/>
    <w:rsid w:val="00CC5EAF"/>
    <w:rsid w:val="00CD1E3D"/>
    <w:rsid w:val="00CD30D5"/>
    <w:rsid w:val="00CD6654"/>
    <w:rsid w:val="00CE658A"/>
    <w:rsid w:val="00CF19B7"/>
    <w:rsid w:val="00CF7065"/>
    <w:rsid w:val="00CF7F73"/>
    <w:rsid w:val="00D00FB1"/>
    <w:rsid w:val="00D1084D"/>
    <w:rsid w:val="00D12105"/>
    <w:rsid w:val="00D15047"/>
    <w:rsid w:val="00D15867"/>
    <w:rsid w:val="00D216B9"/>
    <w:rsid w:val="00D25484"/>
    <w:rsid w:val="00D30938"/>
    <w:rsid w:val="00D3674F"/>
    <w:rsid w:val="00D41C89"/>
    <w:rsid w:val="00D42423"/>
    <w:rsid w:val="00D4313B"/>
    <w:rsid w:val="00D45030"/>
    <w:rsid w:val="00D463EA"/>
    <w:rsid w:val="00D5756E"/>
    <w:rsid w:val="00D6241B"/>
    <w:rsid w:val="00D709B2"/>
    <w:rsid w:val="00D70FA0"/>
    <w:rsid w:val="00D77D88"/>
    <w:rsid w:val="00D93818"/>
    <w:rsid w:val="00DA6D52"/>
    <w:rsid w:val="00DA77B7"/>
    <w:rsid w:val="00DB5387"/>
    <w:rsid w:val="00DB701A"/>
    <w:rsid w:val="00DC3B87"/>
    <w:rsid w:val="00DC4F01"/>
    <w:rsid w:val="00DD3209"/>
    <w:rsid w:val="00DF59D1"/>
    <w:rsid w:val="00DF6B01"/>
    <w:rsid w:val="00E076D1"/>
    <w:rsid w:val="00E12A57"/>
    <w:rsid w:val="00E12B8C"/>
    <w:rsid w:val="00E14196"/>
    <w:rsid w:val="00E1771F"/>
    <w:rsid w:val="00E23AAF"/>
    <w:rsid w:val="00E361AB"/>
    <w:rsid w:val="00E41DB7"/>
    <w:rsid w:val="00E42857"/>
    <w:rsid w:val="00E46445"/>
    <w:rsid w:val="00E46D38"/>
    <w:rsid w:val="00E54154"/>
    <w:rsid w:val="00E54AA8"/>
    <w:rsid w:val="00E54E2A"/>
    <w:rsid w:val="00E6318F"/>
    <w:rsid w:val="00E64989"/>
    <w:rsid w:val="00E77C5B"/>
    <w:rsid w:val="00E81F01"/>
    <w:rsid w:val="00E81FCC"/>
    <w:rsid w:val="00E823D4"/>
    <w:rsid w:val="00E8465F"/>
    <w:rsid w:val="00E84B0F"/>
    <w:rsid w:val="00E90C44"/>
    <w:rsid w:val="00E93D86"/>
    <w:rsid w:val="00EA189D"/>
    <w:rsid w:val="00EA4A09"/>
    <w:rsid w:val="00EA4B4A"/>
    <w:rsid w:val="00EB6AD6"/>
    <w:rsid w:val="00EC1C24"/>
    <w:rsid w:val="00EC1C49"/>
    <w:rsid w:val="00ED2D9A"/>
    <w:rsid w:val="00ED3922"/>
    <w:rsid w:val="00EE2463"/>
    <w:rsid w:val="00F04C08"/>
    <w:rsid w:val="00F06343"/>
    <w:rsid w:val="00F11E6D"/>
    <w:rsid w:val="00F20E34"/>
    <w:rsid w:val="00F223D4"/>
    <w:rsid w:val="00F22759"/>
    <w:rsid w:val="00F2290D"/>
    <w:rsid w:val="00F23E71"/>
    <w:rsid w:val="00F25986"/>
    <w:rsid w:val="00F25AE7"/>
    <w:rsid w:val="00F25DAF"/>
    <w:rsid w:val="00F34B1E"/>
    <w:rsid w:val="00F36B0D"/>
    <w:rsid w:val="00F4217B"/>
    <w:rsid w:val="00F46BEF"/>
    <w:rsid w:val="00F50B4C"/>
    <w:rsid w:val="00F54C9B"/>
    <w:rsid w:val="00F5626E"/>
    <w:rsid w:val="00F62830"/>
    <w:rsid w:val="00F6469A"/>
    <w:rsid w:val="00F67166"/>
    <w:rsid w:val="00F70DD6"/>
    <w:rsid w:val="00F739AD"/>
    <w:rsid w:val="00F73EF3"/>
    <w:rsid w:val="00F857F9"/>
    <w:rsid w:val="00F86F31"/>
    <w:rsid w:val="00F919C4"/>
    <w:rsid w:val="00F93D2A"/>
    <w:rsid w:val="00F9484A"/>
    <w:rsid w:val="00FA0CF0"/>
    <w:rsid w:val="00FA205C"/>
    <w:rsid w:val="00FA7555"/>
    <w:rsid w:val="00FB0890"/>
    <w:rsid w:val="00FC3251"/>
    <w:rsid w:val="00FC4F3A"/>
    <w:rsid w:val="00FC60A2"/>
    <w:rsid w:val="00FD24D6"/>
    <w:rsid w:val="00FE4967"/>
    <w:rsid w:val="00FE62D7"/>
    <w:rsid w:val="00FE6B98"/>
    <w:rsid w:val="00FE7E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4AE8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C74AE8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9692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34</TotalTime>
  <Pages>4</Pages>
  <Words>1041</Words>
  <Characters>5938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Крячек Анна Николаевна</dc:creator>
  <cp:keywords/>
  <dc:description/>
  <cp:lastModifiedBy>Admin</cp:lastModifiedBy>
  <cp:revision>7</cp:revision>
  <cp:lastPrinted>2012-12-25T04:48:00Z</cp:lastPrinted>
  <dcterms:created xsi:type="dcterms:W3CDTF">2012-12-13T10:35:00Z</dcterms:created>
  <dcterms:modified xsi:type="dcterms:W3CDTF">2012-12-26T06:56:00Z</dcterms:modified>
</cp:coreProperties>
</file>